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B1AC0" w14:textId="6046A3A4" w:rsidR="00240B05" w:rsidRPr="0009132A" w:rsidRDefault="0009132A" w:rsidP="00240B05">
      <w:pPr>
        <w:spacing w:after="160" w:line="259" w:lineRule="auto"/>
        <w:jc w:val="right"/>
        <w:rPr>
          <w:rFonts w:cs="Open Sans"/>
          <w:b/>
          <w:bCs/>
        </w:rPr>
      </w:pPr>
      <w:bookmarkStart w:id="0" w:name="_Hlk71280768"/>
      <w:r w:rsidRPr="0009132A">
        <w:rPr>
          <w:b/>
          <w:bCs/>
        </w:rPr>
        <w:t>Januar</w:t>
      </w:r>
      <w:r w:rsidR="00240B05" w:rsidRPr="0009132A">
        <w:rPr>
          <w:b/>
          <w:bCs/>
        </w:rPr>
        <w:t xml:space="preserve"> 2026</w:t>
      </w:r>
      <w:r w:rsidR="00240B05" w:rsidRPr="0009132A">
        <w:rPr>
          <w:rFonts w:cs="Open Sans"/>
          <w:b/>
          <w:bCs/>
        </w:rPr>
        <w:t xml:space="preserve"> </w:t>
      </w:r>
    </w:p>
    <w:p w14:paraId="36FE12F0" w14:textId="77777777" w:rsidR="00240B05" w:rsidRPr="00611751" w:rsidRDefault="00240B05" w:rsidP="00240B05">
      <w:pPr>
        <w:rPr>
          <w:rStyle w:val="H1OverskriftZchn"/>
          <w:sz w:val="16"/>
          <w:szCs w:val="16"/>
        </w:rPr>
      </w:pPr>
    </w:p>
    <w:p w14:paraId="4C295D33" w14:textId="77777777" w:rsidR="00240B05" w:rsidRPr="005C0B9A" w:rsidRDefault="00240B05" w:rsidP="00240B05">
      <w:pPr>
        <w:rPr>
          <w:rFonts w:ascii="Ovink" w:hAnsi="Ovink"/>
          <w:b/>
          <w:bCs/>
          <w:color w:val="27AA5C"/>
          <w:sz w:val="36"/>
          <w:szCs w:val="36"/>
        </w:rPr>
      </w:pPr>
      <w:r>
        <w:rPr>
          <w:rStyle w:val="H1OverskriftZchn"/>
          <w:szCs w:val="36"/>
        </w:rPr>
        <w:t xml:space="preserve">God trænerstil til DM i SOSU-Skills </w:t>
      </w:r>
      <w:bookmarkEnd w:id="0"/>
    </w:p>
    <w:p w14:paraId="69E94976" w14:textId="77777777" w:rsidR="00240B05" w:rsidRPr="000F24A6" w:rsidRDefault="00240B05" w:rsidP="00240B05">
      <w:pPr>
        <w:rPr>
          <w:rFonts w:cs="Arial"/>
        </w:rPr>
      </w:pPr>
      <w:r w:rsidRPr="000F24A6">
        <w:rPr>
          <w:rFonts w:cs="Arial"/>
          <w:b/>
        </w:rPr>
        <w:t xml:space="preserve">Som træner spiller du en afgørende rolle i at gøre </w:t>
      </w:r>
      <w:r w:rsidRPr="00567BC9">
        <w:rPr>
          <w:rFonts w:cs="Arial"/>
          <w:b/>
        </w:rPr>
        <w:t xml:space="preserve">DM i SOSU-Skills </w:t>
      </w:r>
      <w:r w:rsidRPr="000F24A6">
        <w:rPr>
          <w:rFonts w:cs="Arial"/>
          <w:b/>
        </w:rPr>
        <w:t xml:space="preserve">til den bedste oplevelse for alle. Det er vigtigt, at du med din faglighed og professionalisme går i spidsen for fairplay og god sportsånd og holder humøret højt og hovedet koldt. På den måde er du den bedste støtte for dit hold og rollemodel for de andre elever og trænere til </w:t>
      </w:r>
      <w:r w:rsidRPr="00567BC9">
        <w:rPr>
          <w:rFonts w:cs="Arial"/>
          <w:b/>
        </w:rPr>
        <w:t>DM i SOSU-Skills</w:t>
      </w:r>
      <w:r w:rsidRPr="000F24A6">
        <w:rPr>
          <w:rFonts w:cs="Arial"/>
          <w:b/>
        </w:rPr>
        <w:t xml:space="preserve">. </w:t>
      </w:r>
      <w:r w:rsidRPr="000F24A6">
        <w:rPr>
          <w:rFonts w:cs="Arial"/>
        </w:rPr>
        <w:br/>
      </w:r>
      <w:r w:rsidRPr="000F24A6">
        <w:rPr>
          <w:rFonts w:cs="Arial"/>
        </w:rPr>
        <w:br/>
        <w:t xml:space="preserve">Her får du gode råd til, hvad du kan gøre både før, under og efter konkurrencen. </w:t>
      </w:r>
      <w:r w:rsidRPr="000F24A6">
        <w:rPr>
          <w:rFonts w:cs="Arial"/>
        </w:rPr>
        <w:br/>
      </w:r>
    </w:p>
    <w:p w14:paraId="35B42F33" w14:textId="6ED9CDE0" w:rsidR="00240B05" w:rsidRDefault="00240B05" w:rsidP="00240B05">
      <w:pPr>
        <w:rPr>
          <w:rFonts w:cs="Arial"/>
        </w:rPr>
      </w:pPr>
      <w:r w:rsidRPr="000F24A6">
        <w:rPr>
          <w:rFonts w:cs="Arial"/>
          <w:b/>
        </w:rPr>
        <w:t>Før SKILLS</w:t>
      </w:r>
      <w:r w:rsidRPr="000F24A6">
        <w:rPr>
          <w:rFonts w:cs="Arial"/>
        </w:rPr>
        <w:br/>
      </w:r>
      <w:r>
        <w:rPr>
          <w:rFonts w:cs="Arial"/>
        </w:rPr>
        <w:t xml:space="preserve">Før DM i SOSU-Skills vil I naturligt træne alle konkurrenceopgaverne igennem. </w:t>
      </w:r>
    </w:p>
    <w:p w14:paraId="5C83909E" w14:textId="77777777" w:rsidR="00240B05" w:rsidRPr="000F24A6" w:rsidRDefault="00240B05" w:rsidP="00240B05">
      <w:pPr>
        <w:rPr>
          <w:rFonts w:cs="Arial"/>
        </w:rPr>
      </w:pPr>
      <w:r w:rsidRPr="000F24A6">
        <w:rPr>
          <w:rFonts w:cs="Arial"/>
        </w:rPr>
        <w:t xml:space="preserve">Tingene går stærkt, og der er nok at se til under selve konkurrencen. Derfor er det en god idé at afstemme forventninger mellem trænere og elever og planlægge så meget som muligt på forhånd.  </w:t>
      </w:r>
    </w:p>
    <w:p w14:paraId="3E4FD61D" w14:textId="77777777" w:rsidR="00240B05" w:rsidRPr="000F24A6" w:rsidRDefault="00240B05" w:rsidP="00240B05">
      <w:pPr>
        <w:pStyle w:val="Bulletliste"/>
      </w:pPr>
      <w:r w:rsidRPr="000F24A6">
        <w:t xml:space="preserve">Planlæg og afstem så vidt muligt forventninger i forhold til samværet, herunder forplejning, behov for ro, tidspunkter I samles på </w:t>
      </w:r>
      <w:r>
        <w:t>osv</w:t>
      </w:r>
      <w:r w:rsidRPr="000F24A6">
        <w:t xml:space="preserve">. </w:t>
      </w:r>
    </w:p>
    <w:p w14:paraId="17D5F2C6" w14:textId="77777777" w:rsidR="00240B05" w:rsidRPr="000F24A6" w:rsidRDefault="00240B05" w:rsidP="00240B05">
      <w:pPr>
        <w:pStyle w:val="Bulletliste"/>
      </w:pPr>
      <w:r w:rsidRPr="000F24A6">
        <w:t>Vær åben og ærlig om din rolle under SKILLS. Du er der for eleverne under hele konkurrencen, men der er ting, de kan og skal klare selv.</w:t>
      </w:r>
    </w:p>
    <w:p w14:paraId="05CF606A" w14:textId="77777777" w:rsidR="00240B05" w:rsidRDefault="00240B05" w:rsidP="00240B05">
      <w:pPr>
        <w:pStyle w:val="Bulletliste"/>
      </w:pPr>
      <w:r w:rsidRPr="000F24A6">
        <w:t xml:space="preserve">Find ud af, hvem de andre trænere i konkurrencen er og tal gerne sammen om, hvad I eventuelt kan samarbejde om – er der for eksempel noget i forhold til logistikken eller andet praktisk, I kan koordinere? </w:t>
      </w:r>
    </w:p>
    <w:p w14:paraId="3EA47633" w14:textId="6D3CA247" w:rsidR="00E407AB" w:rsidRPr="000F24A6" w:rsidRDefault="00544F5A" w:rsidP="00240B05">
      <w:pPr>
        <w:pStyle w:val="Bulletliste"/>
      </w:pPr>
      <w:proofErr w:type="spellStart"/>
      <w:r w:rsidRPr="00544F5A">
        <w:t>SkillsDenmark</w:t>
      </w:r>
      <w:proofErr w:type="spellEnd"/>
      <w:r w:rsidRPr="00544F5A">
        <w:t xml:space="preserve"> har lavet et Code of </w:t>
      </w:r>
      <w:proofErr w:type="spellStart"/>
      <w:r w:rsidRPr="00544F5A">
        <w:t>Conduct</w:t>
      </w:r>
      <w:proofErr w:type="spellEnd"/>
      <w:r w:rsidRPr="00544F5A">
        <w:t xml:space="preserve"> dokument, der skal skabe fælles værdigrundlag og sikre rammerne for ønskværdig adfærd under DM i Skills</w:t>
      </w:r>
      <w:r>
        <w:t>.</w:t>
      </w:r>
    </w:p>
    <w:p w14:paraId="7FB264BF" w14:textId="062F9CE7" w:rsidR="00240B05" w:rsidRDefault="00240B05" w:rsidP="00240B05">
      <w:pPr>
        <w:pStyle w:val="Bulletliste"/>
      </w:pPr>
      <w:r w:rsidRPr="000F24A6">
        <w:t xml:space="preserve">Opsummér de praktiske informationer og rammerne for selve konkurrencen, som bliver udsendt til eleverne inden (fra </w:t>
      </w:r>
      <w:r w:rsidR="00253929">
        <w:t>S</w:t>
      </w:r>
      <w:r w:rsidRPr="000F24A6">
        <w:t xml:space="preserve">EVU). Find svar på mange spørgsmål her </w:t>
      </w:r>
      <w:hyperlink r:id="rId12" w:history="1">
        <w:r w:rsidR="00701C90" w:rsidRPr="00582313">
          <w:rPr>
            <w:rStyle w:val="Hyperlink"/>
          </w:rPr>
          <w:t>https://www.sevu.dk/fevu/social-og-sundhedsassistent-dm-i-sosu-skills</w:t>
        </w:r>
      </w:hyperlink>
    </w:p>
    <w:p w14:paraId="7766CF9A" w14:textId="77777777" w:rsidR="00701C90" w:rsidRPr="000F24A6" w:rsidRDefault="00701C90" w:rsidP="00701C90">
      <w:pPr>
        <w:pStyle w:val="Bulletliste"/>
        <w:numPr>
          <w:ilvl w:val="0"/>
          <w:numId w:val="0"/>
        </w:numPr>
        <w:ind w:left="720"/>
      </w:pPr>
    </w:p>
    <w:p w14:paraId="79CFF3F6" w14:textId="77777777" w:rsidR="00240B05" w:rsidRDefault="00240B05" w:rsidP="00240B05">
      <w:pPr>
        <w:rPr>
          <w:rFonts w:cs="Arial"/>
        </w:rPr>
      </w:pPr>
      <w:r>
        <w:rPr>
          <w:rFonts w:cs="Arial"/>
          <w:b/>
        </w:rPr>
        <w:br/>
      </w:r>
      <w:r w:rsidRPr="000F24A6">
        <w:rPr>
          <w:rFonts w:cs="Arial"/>
          <w:b/>
        </w:rPr>
        <w:t>Under SKILLS</w:t>
      </w:r>
      <w:r w:rsidRPr="000F24A6">
        <w:rPr>
          <w:rFonts w:cs="Arial"/>
        </w:rPr>
        <w:br/>
        <w:t xml:space="preserve">Både for elevernes, din egen og hele konkurrencens skyld er det vigtigt, at du bidrager til en god og tryg stemning, selv i pressede situationer. Din fornemmeste opgave er at give den enkelte elev den ro og energi, der skal til, for at de kan fokusere fuldt ud på opgaverne i konkurrencen. </w:t>
      </w:r>
      <w:r w:rsidRPr="000F24A6">
        <w:rPr>
          <w:rFonts w:cs="Arial"/>
        </w:rPr>
        <w:br/>
      </w:r>
      <w:r w:rsidRPr="000F24A6">
        <w:rPr>
          <w:rFonts w:cs="Arial"/>
        </w:rPr>
        <w:br/>
        <w:t xml:space="preserve">Et hold af erfarne og kompetente dommere er garanter for, at alt går rigtigt til på scenen, og at alle </w:t>
      </w:r>
      <w:r w:rsidRPr="000F24A6">
        <w:rPr>
          <w:rFonts w:cs="Arial"/>
        </w:rPr>
        <w:lastRenderedPageBreak/>
        <w:t xml:space="preserve">regler overholdes. Dommernes afgørelse står ved magt. Der er ikke nogen klageinstans, du kan gå til under konkurrencen, men du kan bruge muligheden for at give konstruktiv feedback </w:t>
      </w:r>
      <w:r w:rsidRPr="000F24A6">
        <w:rPr>
          <w:rFonts w:cs="Arial"/>
          <w:i/>
        </w:rPr>
        <w:t xml:space="preserve">efter </w:t>
      </w:r>
      <w:r w:rsidRPr="000F24A6">
        <w:rPr>
          <w:rFonts w:cs="Arial"/>
        </w:rPr>
        <w:t>SKILLS.</w:t>
      </w:r>
    </w:p>
    <w:p w14:paraId="39CF18E2" w14:textId="77777777" w:rsidR="00240B05" w:rsidRPr="000F24A6" w:rsidRDefault="00240B05" w:rsidP="00240B05">
      <w:pPr>
        <w:pStyle w:val="Bulletliste"/>
      </w:pPr>
      <w:r w:rsidRPr="000F24A6">
        <w:t xml:space="preserve">Vær klar på, at der vil ske uforudsete ting. Hvis du bliver utilfreds med eller usikker på noget, så sørg for, at eleverne ikke mærker det. </w:t>
      </w:r>
    </w:p>
    <w:p w14:paraId="58FA5AF6" w14:textId="77777777" w:rsidR="00240B05" w:rsidRPr="000F24A6" w:rsidRDefault="00240B05" w:rsidP="00240B05">
      <w:pPr>
        <w:pStyle w:val="Bulletliste"/>
      </w:pPr>
      <w:r w:rsidRPr="000F24A6">
        <w:t xml:space="preserve">Det er naturligt, at du vil gøre alt for at motivere dine elever og give elevernes størst mulig selvtillid, men pas på, at du ikke kommer til at tale dårligt om de andre elever. </w:t>
      </w:r>
    </w:p>
    <w:p w14:paraId="17806670" w14:textId="77777777" w:rsidR="00240B05" w:rsidRPr="000F24A6" w:rsidRDefault="00240B05" w:rsidP="00240B05">
      <w:pPr>
        <w:pStyle w:val="Bulletliste"/>
      </w:pPr>
      <w:r w:rsidRPr="000F24A6">
        <w:t>Du er sikkert lige så spændt, ivrig og nervøs – og til sidst i konkurrencen udmattet – som eleverne. Brug din</w:t>
      </w:r>
      <w:r>
        <w:t>e</w:t>
      </w:r>
      <w:r w:rsidRPr="000F24A6">
        <w:t xml:space="preserve"> medtræner</w:t>
      </w:r>
      <w:r>
        <w:t>e</w:t>
      </w:r>
      <w:r w:rsidRPr="000F24A6">
        <w:t xml:space="preserve"> som sparringspartner</w:t>
      </w:r>
      <w:r>
        <w:t>e</w:t>
      </w:r>
      <w:r w:rsidRPr="000F24A6">
        <w:t xml:space="preserve"> undervejs og tillad dig selv at trække dig tilbage engang i mellem for at samle ny energi.</w:t>
      </w:r>
    </w:p>
    <w:p w14:paraId="33E68CB6" w14:textId="77777777" w:rsidR="00240B05" w:rsidRPr="000F24A6" w:rsidRDefault="00240B05" w:rsidP="00240B05">
      <w:pPr>
        <w:pStyle w:val="Bulletliste"/>
      </w:pPr>
      <w:r w:rsidRPr="000F24A6">
        <w:t xml:space="preserve">Skulle </w:t>
      </w:r>
      <w:r>
        <w:t>du alligevel få sagt noget, som du fortryder</w:t>
      </w:r>
      <w:r w:rsidRPr="000F24A6">
        <w:t>, så vær åben og ærlig om det. Påtag dig ansvaret og beklag det, så roen og trygheden genoprettes – og så bare videre.</w:t>
      </w:r>
    </w:p>
    <w:p w14:paraId="2EB0FA89" w14:textId="77777777" w:rsidR="00240B05" w:rsidRPr="000F24A6" w:rsidRDefault="00240B05" w:rsidP="00240B05">
      <w:pPr>
        <w:pStyle w:val="Bulletliste"/>
      </w:pPr>
      <w:r w:rsidRPr="000F24A6">
        <w:t xml:space="preserve">Vær løbende opmærksom på elevernes behov. Er de pressede og har behov for at blive beroliget? Har de lyst til, at I er sammen alle sammen om aftenen efter konkurrencen, eller vil de hellere være helt alene hver for sig </w:t>
      </w:r>
      <w:r>
        <w:t>osv</w:t>
      </w:r>
      <w:r w:rsidRPr="000F24A6">
        <w:t xml:space="preserve">.? </w:t>
      </w:r>
    </w:p>
    <w:p w14:paraId="56881A22" w14:textId="77777777" w:rsidR="00240B05" w:rsidRDefault="00240B05" w:rsidP="00240B05">
      <w:pPr>
        <w:pStyle w:val="Bulletliste"/>
      </w:pPr>
      <w:r w:rsidRPr="000F24A6">
        <w:t>Hold daglige briefinger og opsamlinger med eleverne.</w:t>
      </w:r>
    </w:p>
    <w:p w14:paraId="008018FB" w14:textId="5A9882C0" w:rsidR="008D7328" w:rsidRPr="000F24A6" w:rsidRDefault="00E43301" w:rsidP="004030CC">
      <w:pPr>
        <w:pStyle w:val="Bulletliste"/>
        <w:numPr>
          <w:ilvl w:val="0"/>
          <w:numId w:val="0"/>
        </w:numPr>
        <w:ind w:left="720"/>
      </w:pPr>
      <w:r w:rsidRPr="00E43301">
        <w:t xml:space="preserve">Det er tilladt at tage billeder og filme under konkurrencen, så længe det foregår med respekt for elevernes koncentration. Optagelser må ikke foretages for tæt på scenen eller på en måde, der kan virke forstyrrende for elever, dommere eller afviklingen af konkurrencen, i tråd med gældende Code of </w:t>
      </w:r>
      <w:proofErr w:type="spellStart"/>
      <w:r w:rsidRPr="00E43301">
        <w:t>Conduct</w:t>
      </w:r>
      <w:proofErr w:type="spellEnd"/>
      <w:r w:rsidRPr="00E43301">
        <w:t>.</w:t>
      </w:r>
    </w:p>
    <w:p w14:paraId="3E5F6551" w14:textId="77777777" w:rsidR="00240B05" w:rsidRPr="000F24A6" w:rsidRDefault="00240B05" w:rsidP="00240B05">
      <w:pPr>
        <w:rPr>
          <w:rFonts w:cs="Arial"/>
        </w:rPr>
      </w:pPr>
      <w:r w:rsidRPr="000F24A6">
        <w:rPr>
          <w:rFonts w:cs="Arial"/>
        </w:rPr>
        <w:br/>
      </w:r>
      <w:r w:rsidRPr="000F24A6">
        <w:rPr>
          <w:rFonts w:cs="Arial"/>
          <w:b/>
        </w:rPr>
        <w:t>Efter SKILLS</w:t>
      </w:r>
    </w:p>
    <w:p w14:paraId="2828243A" w14:textId="778BDB15" w:rsidR="00DC71BE" w:rsidRDefault="00DC71BE" w:rsidP="00240B05">
      <w:pPr>
        <w:rPr>
          <w:rFonts w:cs="Arial"/>
        </w:rPr>
      </w:pPr>
      <w:r w:rsidRPr="00DC71BE">
        <w:rPr>
          <w:rFonts w:cs="Arial"/>
        </w:rPr>
        <w:t xml:space="preserve">Det er vigtigt, at I støtter de elever, som ikke får den placering, de havde forventet, og er med til at sætte ord på deres indsats, læring og udvikling – </w:t>
      </w:r>
      <w:r w:rsidR="00607136">
        <w:rPr>
          <w:rFonts w:cs="Arial"/>
        </w:rPr>
        <w:t>uanset</w:t>
      </w:r>
      <w:r w:rsidRPr="00DC71BE">
        <w:rPr>
          <w:rFonts w:cs="Arial"/>
        </w:rPr>
        <w:t xml:space="preserve"> resultatet.</w:t>
      </w:r>
    </w:p>
    <w:p w14:paraId="676198B4" w14:textId="1754B81E" w:rsidR="00240B05" w:rsidRDefault="00240B05" w:rsidP="00240B05">
      <w:pPr>
        <w:rPr>
          <w:rFonts w:cs="Arial"/>
        </w:rPr>
      </w:pPr>
      <w:r w:rsidRPr="000F24A6">
        <w:rPr>
          <w:rFonts w:cs="Arial"/>
        </w:rPr>
        <w:t xml:space="preserve">Alle deltagende elever skal være med i den fælles afrunding af </w:t>
      </w:r>
      <w:r>
        <w:rPr>
          <w:rFonts w:cs="Arial"/>
        </w:rPr>
        <w:t xml:space="preserve">SKILLS </w:t>
      </w:r>
      <w:r w:rsidRPr="000F24A6">
        <w:rPr>
          <w:rFonts w:cs="Arial"/>
        </w:rPr>
        <w:t>lørdag</w:t>
      </w:r>
      <w:r>
        <w:rPr>
          <w:rFonts w:cs="Arial"/>
        </w:rPr>
        <w:t xml:space="preserve"> middag og eftermiddag</w:t>
      </w:r>
      <w:r w:rsidRPr="000F24A6">
        <w:rPr>
          <w:rFonts w:cs="Arial"/>
        </w:rPr>
        <w:t xml:space="preserve">, </w:t>
      </w:r>
      <w:r>
        <w:rPr>
          <w:rFonts w:cs="Arial"/>
        </w:rPr>
        <w:t xml:space="preserve">være </w:t>
      </w:r>
      <w:r w:rsidRPr="000F24A6">
        <w:rPr>
          <w:rFonts w:cs="Arial"/>
        </w:rPr>
        <w:t xml:space="preserve">med </w:t>
      </w:r>
      <w:r>
        <w:rPr>
          <w:rFonts w:cs="Arial"/>
        </w:rPr>
        <w:t xml:space="preserve">både i det store scenetelt og </w:t>
      </w:r>
      <w:r w:rsidRPr="000F24A6">
        <w:rPr>
          <w:rFonts w:cs="Arial"/>
        </w:rPr>
        <w:t xml:space="preserve">på </w:t>
      </w:r>
      <w:r>
        <w:rPr>
          <w:rFonts w:cs="Arial"/>
        </w:rPr>
        <w:t>SOSU</w:t>
      </w:r>
      <w:r w:rsidRPr="000F24A6">
        <w:rPr>
          <w:rFonts w:cs="Arial"/>
        </w:rPr>
        <w:t xml:space="preserve">-scenen og </w:t>
      </w:r>
      <w:r>
        <w:rPr>
          <w:rFonts w:cs="Arial"/>
        </w:rPr>
        <w:t>blive fejret</w:t>
      </w:r>
      <w:r w:rsidRPr="000F24A6">
        <w:rPr>
          <w:rFonts w:cs="Arial"/>
        </w:rPr>
        <w:t>, så det er vigtigt</w:t>
      </w:r>
      <w:r>
        <w:rPr>
          <w:rFonts w:cs="Arial"/>
        </w:rPr>
        <w:t>,</w:t>
      </w:r>
      <w:r w:rsidRPr="000F24A6">
        <w:rPr>
          <w:rFonts w:cs="Arial"/>
        </w:rPr>
        <w:t xml:space="preserve"> at alle bliver</w:t>
      </w:r>
      <w:r>
        <w:rPr>
          <w:rFonts w:cs="Arial"/>
        </w:rPr>
        <w:t>,</w:t>
      </w:r>
      <w:r w:rsidRPr="000F24A6">
        <w:rPr>
          <w:rFonts w:cs="Arial"/>
        </w:rPr>
        <w:t xml:space="preserve"> til det er helt slut. Det skal I være med til at støtte op om.</w:t>
      </w:r>
    </w:p>
    <w:p w14:paraId="262C2B9A" w14:textId="75BA8AE4" w:rsidR="00240B05" w:rsidRPr="000F24A6" w:rsidRDefault="00240B05" w:rsidP="00240B05">
      <w:pPr>
        <w:rPr>
          <w:rFonts w:cs="Arial"/>
        </w:rPr>
      </w:pPr>
      <w:r w:rsidRPr="000F24A6">
        <w:rPr>
          <w:rFonts w:cs="Arial"/>
        </w:rPr>
        <w:t xml:space="preserve">Det er </w:t>
      </w:r>
      <w:r>
        <w:rPr>
          <w:rFonts w:cs="Arial"/>
        </w:rPr>
        <w:t xml:space="preserve">også </w:t>
      </w:r>
      <w:r w:rsidRPr="000F24A6">
        <w:rPr>
          <w:rFonts w:cs="Arial"/>
        </w:rPr>
        <w:t xml:space="preserve">vigtigt at få bundet en god sløjfe på forløbet, så der kan arbejdes videre med den gode SKILLS-tradition både lokalt på skolerne, </w:t>
      </w:r>
      <w:r w:rsidR="006B695C">
        <w:rPr>
          <w:rFonts w:cs="Arial"/>
        </w:rPr>
        <w:t>i klyngerne</w:t>
      </w:r>
      <w:r w:rsidR="006B695C" w:rsidRPr="000F24A6">
        <w:rPr>
          <w:rFonts w:cs="Arial"/>
        </w:rPr>
        <w:t xml:space="preserve"> </w:t>
      </w:r>
      <w:r w:rsidRPr="000F24A6">
        <w:rPr>
          <w:rFonts w:cs="Arial"/>
        </w:rPr>
        <w:t>og nationalt.</w:t>
      </w:r>
    </w:p>
    <w:p w14:paraId="0791703E" w14:textId="5ABE45F5" w:rsidR="00240B05" w:rsidRPr="00D624BE" w:rsidRDefault="00240B05" w:rsidP="00240B05">
      <w:pPr>
        <w:pStyle w:val="Bulletliste"/>
      </w:pPr>
      <w:r w:rsidRPr="000F24A6">
        <w:t>Sørg for</w:t>
      </w:r>
      <w:r>
        <w:t xml:space="preserve"> </w:t>
      </w:r>
      <w:r w:rsidRPr="000F24A6">
        <w:t xml:space="preserve">at samle op med eleverne og din medtræner på både konkurrencen og alt det </w:t>
      </w:r>
      <w:r w:rsidRPr="00D624BE">
        <w:t>uden om som for eksempel logistik, jeres indbyrdes relationer etc.</w:t>
      </w:r>
    </w:p>
    <w:p w14:paraId="718B9DF6" w14:textId="77777777" w:rsidR="00240B05" w:rsidRPr="00D624BE" w:rsidRDefault="00240B05" w:rsidP="00240B05">
      <w:pPr>
        <w:pStyle w:val="Bulletliste"/>
      </w:pPr>
      <w:r w:rsidRPr="00D624BE">
        <w:t xml:space="preserve">Hvis du har ros og/eller ris, er du velkommen til at komme med det i evalueringen efter SKILLS. </w:t>
      </w:r>
    </w:p>
    <w:p w14:paraId="1437E35A" w14:textId="77777777" w:rsidR="00240B05" w:rsidRPr="00D624BE" w:rsidRDefault="00240B05" w:rsidP="00240B05">
      <w:pPr>
        <w:rPr>
          <w:rFonts w:cs="Arial"/>
        </w:rPr>
      </w:pPr>
      <w:r w:rsidRPr="00D624BE">
        <w:rPr>
          <w:rFonts w:cs="Arial"/>
        </w:rPr>
        <w:t xml:space="preserve">HUSK NU – Nyd det! </w:t>
      </w:r>
    </w:p>
    <w:p w14:paraId="3F19A646" w14:textId="77777777" w:rsidR="00240B05" w:rsidRPr="00D624BE" w:rsidRDefault="00240B05" w:rsidP="00240B05">
      <w:pPr>
        <w:rPr>
          <w:rFonts w:cs="Arial"/>
        </w:rPr>
      </w:pPr>
      <w:r w:rsidRPr="00D624BE">
        <w:rPr>
          <w:rFonts w:cs="Arial"/>
        </w:rPr>
        <w:lastRenderedPageBreak/>
        <w:t xml:space="preserve">SKILLS er en fest, hvor vi viser og hylder alt det vigtige, seje og gode, som eleverne og faget kan </w:t>
      </w:r>
      <w:r w:rsidRPr="00D624BE">
        <w:rPr>
          <w:rFonts w:cs="Arial"/>
        </w:rPr>
        <w:sym w:font="Wingdings" w:char="F04A"/>
      </w:r>
    </w:p>
    <w:p w14:paraId="560C9635" w14:textId="77777777" w:rsidR="00240B05" w:rsidRPr="00D624BE" w:rsidRDefault="00240B05" w:rsidP="00240B05">
      <w:pPr>
        <w:rPr>
          <w:rFonts w:cs="Arial"/>
          <w:b/>
          <w:sz w:val="28"/>
          <w:szCs w:val="28"/>
        </w:rPr>
      </w:pPr>
    </w:p>
    <w:p w14:paraId="3BEB53BC" w14:textId="77777777" w:rsidR="00240B05" w:rsidRPr="00D624BE" w:rsidRDefault="00240B05" w:rsidP="00240B05">
      <w:pPr>
        <w:rPr>
          <w:rFonts w:cs="Arial"/>
        </w:rPr>
      </w:pPr>
      <w:r w:rsidRPr="00D624BE">
        <w:rPr>
          <w:rFonts w:cs="Arial"/>
        </w:rPr>
        <w:t>Med venlig hilsen</w:t>
      </w:r>
    </w:p>
    <w:p w14:paraId="4DF81D07" w14:textId="55EC1B53" w:rsidR="00240B05" w:rsidRDefault="009176BB" w:rsidP="00240B05">
      <w:pPr>
        <w:rPr>
          <w:rFonts w:cs="Arial"/>
        </w:rPr>
      </w:pPr>
      <w:r>
        <w:rPr>
          <w:rFonts w:cs="Arial"/>
        </w:rPr>
        <w:t>FEVU</w:t>
      </w:r>
    </w:p>
    <w:p w14:paraId="427E6531" w14:textId="77777777" w:rsidR="00240B05" w:rsidRPr="00611751" w:rsidRDefault="00240B05" w:rsidP="00240B05">
      <w:pPr>
        <w:rPr>
          <w:rFonts w:cs="Arial"/>
          <w:sz w:val="16"/>
          <w:szCs w:val="16"/>
        </w:rPr>
      </w:pPr>
    </w:p>
    <w:p w14:paraId="05FCE5DE" w14:textId="1E75CF5C" w:rsidR="00240B05" w:rsidRPr="00D624BE" w:rsidRDefault="00240B05" w:rsidP="00240B05">
      <w:r>
        <w:rPr>
          <w:rFonts w:cs="Arial"/>
        </w:rPr>
        <w:t xml:space="preserve">NB: Vedlagt er </w:t>
      </w:r>
      <w:r w:rsidRPr="005C0B9A">
        <w:rPr>
          <w:rFonts w:cs="Arial"/>
        </w:rPr>
        <w:t>’</w:t>
      </w:r>
      <w:r w:rsidRPr="005C0B9A">
        <w:t>Kontaktliste over trænere for DM i SOSU 202</w:t>
      </w:r>
      <w:r>
        <w:t>6</w:t>
      </w:r>
      <w:r w:rsidRPr="005C0B9A">
        <w:t>’</w:t>
      </w:r>
      <w:r w:rsidR="009176BB">
        <w:t xml:space="preserve"> og ’Code of </w:t>
      </w:r>
      <w:proofErr w:type="spellStart"/>
      <w:r w:rsidR="009176BB">
        <w:t>Condu</w:t>
      </w:r>
      <w:r w:rsidR="006B695C">
        <w:t>c</w:t>
      </w:r>
      <w:r w:rsidR="009176BB">
        <w:t>t</w:t>
      </w:r>
      <w:proofErr w:type="spellEnd"/>
      <w:r w:rsidR="009176BB">
        <w:t>’</w:t>
      </w:r>
    </w:p>
    <w:p w14:paraId="481C5A94" w14:textId="520B19B0" w:rsidR="009C526F" w:rsidRDefault="009C526F" w:rsidP="009C526F">
      <w:pPr>
        <w:rPr>
          <w:rStyle w:val="Ulstomtale"/>
          <w:szCs w:val="36"/>
        </w:rPr>
      </w:pPr>
    </w:p>
    <w:p w14:paraId="02CBBCFB" w14:textId="77777777" w:rsidR="009B65A2" w:rsidRPr="00633341" w:rsidRDefault="009B65A2" w:rsidP="00CE5CFD">
      <w:pPr>
        <w:pStyle w:val="Ingenafstand"/>
      </w:pPr>
    </w:p>
    <w:sectPr w:rsidR="009B65A2" w:rsidRPr="00633341" w:rsidSect="00A47B63">
      <w:headerReference w:type="even" r:id="rId13"/>
      <w:headerReference w:type="default" r:id="rId14"/>
      <w:footerReference w:type="even" r:id="rId15"/>
      <w:footerReference w:type="default" r:id="rId16"/>
      <w:headerReference w:type="first" r:id="rId17"/>
      <w:pgSz w:w="11906" w:h="16838" w:code="9"/>
      <w:pgMar w:top="2495" w:right="1474" w:bottom="1361" w:left="1361"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24412" w14:textId="77777777" w:rsidR="00273F3C" w:rsidRDefault="00273F3C" w:rsidP="009C29B4">
      <w:pPr>
        <w:spacing w:after="0" w:line="240" w:lineRule="auto"/>
      </w:pPr>
      <w:r>
        <w:separator/>
      </w:r>
    </w:p>
    <w:p w14:paraId="482A62D8" w14:textId="77777777" w:rsidR="00273F3C" w:rsidRDefault="00273F3C"/>
  </w:endnote>
  <w:endnote w:type="continuationSeparator" w:id="0">
    <w:p w14:paraId="4470DB9C" w14:textId="77777777" w:rsidR="00273F3C" w:rsidRDefault="00273F3C" w:rsidP="009C29B4">
      <w:pPr>
        <w:spacing w:after="0" w:line="240" w:lineRule="auto"/>
      </w:pPr>
      <w:r>
        <w:continuationSeparator/>
      </w:r>
    </w:p>
    <w:p w14:paraId="38A5CCA9" w14:textId="77777777" w:rsidR="00273F3C" w:rsidRDefault="00273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52CD8A8-DEE9-4CCC-B506-16F7CF5B27C5}"/>
    <w:embedBold r:id="rId2" w:fontKey="{2182E8E5-4C33-4EF7-834E-49DB9A5469FA}"/>
    <w:embedItalic r:id="rId3" w:fontKey="{1EEA42E1-7ABD-4B11-93DA-DCB18F2CA183}"/>
  </w:font>
  <w:font w:name="Source Sans Pro">
    <w:altName w:val="Source Sans Pro"/>
    <w:panose1 w:val="020B0503030403020204"/>
    <w:charset w:val="00"/>
    <w:family w:val="swiss"/>
    <w:pitch w:val="variable"/>
    <w:sig w:usb0="600002F7" w:usb1="02000001" w:usb2="00000000" w:usb3="00000000" w:csb0="0000019F" w:csb1="00000000"/>
    <w:embedRegular r:id="rId4" w:fontKey="{1E38BB45-553A-456E-B6CB-B790444EA4BB}"/>
    <w:embedBold r:id="rId5" w:fontKey="{9967F2E3-6287-4B0E-9300-36275763F85F}"/>
    <w:embedItalic r:id="rId6" w:fontKey="{0DF96D87-D453-40AE-B65A-5626CD09CCFA}"/>
  </w:font>
  <w:font w:name="Calibri Light">
    <w:panose1 w:val="020F0302020204030204"/>
    <w:charset w:val="00"/>
    <w:family w:val="swiss"/>
    <w:pitch w:val="variable"/>
    <w:sig w:usb0="E4002EFF" w:usb1="C200247B" w:usb2="00000009" w:usb3="00000000" w:csb0="000001FF" w:csb1="00000000"/>
    <w:embedRegular r:id="rId7" w:fontKey="{E7BD56E8-B813-4999-928E-45A765CADB0D}"/>
  </w:font>
  <w:font w:name="Ovink">
    <w:panose1 w:val="00000000000000000000"/>
    <w:charset w:val="00"/>
    <w:family w:val="auto"/>
    <w:pitch w:val="variable"/>
    <w:sig w:usb0="A000002F" w:usb1="4000001B" w:usb2="00000000" w:usb3="00000000" w:csb0="00000193" w:csb1="00000000"/>
    <w:embedRegular r:id="rId8" w:fontKey="{2AFE2BAC-FE06-4E5A-8C1B-33DD767D8D68}"/>
    <w:embedBold r:id="rId9" w:fontKey="{84C99909-73CD-49D7-8CAC-E920A7ECF3AF}"/>
  </w:font>
  <w:font w:name="Arial">
    <w:panose1 w:val="020B0604020202020204"/>
    <w:charset w:val="00"/>
    <w:family w:val="swiss"/>
    <w:pitch w:val="variable"/>
    <w:sig w:usb0="E0002EFF" w:usb1="C000785B" w:usb2="00000009" w:usb3="00000000" w:csb0="000001FF" w:csb1="00000000"/>
  </w:font>
  <w:font w:name="Karla">
    <w:charset w:val="00"/>
    <w:family w:val="auto"/>
    <w:pitch w:val="variable"/>
    <w:sig w:usb0="A00000EF" w:usb1="4000205B" w:usb2="00000000" w:usb3="00000000" w:csb0="00000093" w:csb1="00000000"/>
    <w:embedRegular r:id="rId10" w:fontKey="{366182B6-0037-4455-81D8-C2E811CF1034}"/>
  </w:font>
  <w:font w:name="Open Sans">
    <w:charset w:val="00"/>
    <w:family w:val="swiss"/>
    <w:pitch w:val="variable"/>
    <w:sig w:usb0="E00002EF" w:usb1="4000205B" w:usb2="00000028" w:usb3="00000000" w:csb0="0000019F" w:csb1="00000000"/>
    <w:embedRegular r:id="rId11" w:fontKey="{5758A1E0-5860-48D7-8232-777D8EC86C9B}"/>
    <w:embedBold r:id="rId12" w:fontKey="{C6622C4A-58F9-46DD-AA7B-6A07FCC4DA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2DF01" w14:textId="77777777" w:rsidR="00A47B63" w:rsidRDefault="00A47B63">
    <w:pPr>
      <w:pStyle w:val="Sidefod"/>
    </w:pPr>
  </w:p>
  <w:p w14:paraId="16C1F45F" w14:textId="77777777" w:rsidR="00C801C7" w:rsidRDefault="00C801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C8E5B" w14:textId="77777777" w:rsidR="00F314C0" w:rsidRPr="003A1845" w:rsidRDefault="00F314C0">
    <w:pPr>
      <w:pStyle w:val="Sidefod"/>
      <w:rPr>
        <w:color w:val="27AA5C"/>
      </w:rPr>
    </w:pPr>
    <w:r w:rsidRPr="003A1845">
      <w:rPr>
        <w:color w:val="27AA5C"/>
        <w:sz w:val="16"/>
        <w:szCs w:val="16"/>
      </w:rPr>
      <w:fldChar w:fldCharType="begin"/>
    </w:r>
    <w:r w:rsidRPr="003A1845">
      <w:rPr>
        <w:color w:val="27AA5C"/>
        <w:sz w:val="16"/>
        <w:szCs w:val="16"/>
      </w:rPr>
      <w:instrText>PAGE</w:instrText>
    </w:r>
    <w:r w:rsidRPr="003A1845">
      <w:rPr>
        <w:color w:val="27AA5C"/>
        <w:sz w:val="16"/>
        <w:szCs w:val="16"/>
      </w:rPr>
      <w:fldChar w:fldCharType="separate"/>
    </w:r>
    <w:r w:rsidRPr="003A1845">
      <w:rPr>
        <w:color w:val="27AA5C"/>
        <w:sz w:val="16"/>
        <w:szCs w:val="16"/>
      </w:rPr>
      <w:t>2</w:t>
    </w:r>
    <w:r w:rsidRPr="003A1845">
      <w:rPr>
        <w:color w:val="27AA5C"/>
        <w:sz w:val="16"/>
        <w:szCs w:val="16"/>
      </w:rPr>
      <w:fldChar w:fldCharType="end"/>
    </w:r>
    <w:r w:rsidRPr="003A1845">
      <w:rPr>
        <w:color w:val="27AA5C"/>
        <w:sz w:val="16"/>
        <w:szCs w:val="16"/>
      </w:rPr>
      <w:t xml:space="preserve"> / </w:t>
    </w:r>
    <w:r w:rsidRPr="003A1845">
      <w:rPr>
        <w:color w:val="27AA5C"/>
        <w:sz w:val="16"/>
        <w:szCs w:val="16"/>
      </w:rPr>
      <w:fldChar w:fldCharType="begin"/>
    </w:r>
    <w:r w:rsidRPr="003A1845">
      <w:rPr>
        <w:color w:val="27AA5C"/>
        <w:sz w:val="16"/>
        <w:szCs w:val="16"/>
      </w:rPr>
      <w:instrText>NUMPAGES</w:instrText>
    </w:r>
    <w:r w:rsidRPr="003A1845">
      <w:rPr>
        <w:color w:val="27AA5C"/>
        <w:sz w:val="16"/>
        <w:szCs w:val="16"/>
      </w:rPr>
      <w:fldChar w:fldCharType="separate"/>
    </w:r>
    <w:r w:rsidRPr="003A1845">
      <w:rPr>
        <w:color w:val="27AA5C"/>
        <w:sz w:val="16"/>
        <w:szCs w:val="16"/>
      </w:rPr>
      <w:t>2</w:t>
    </w:r>
    <w:r w:rsidRPr="003A1845">
      <w:rPr>
        <w:color w:val="27AA5C"/>
        <w:sz w:val="16"/>
        <w:szCs w:val="16"/>
      </w:rPr>
      <w:fldChar w:fldCharType="end"/>
    </w:r>
  </w:p>
  <w:p w14:paraId="614DE377" w14:textId="77777777" w:rsidR="00C801C7" w:rsidRDefault="00C801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30DE2" w14:textId="77777777" w:rsidR="00273F3C" w:rsidRDefault="00273F3C" w:rsidP="009C29B4">
      <w:pPr>
        <w:spacing w:after="0" w:line="240" w:lineRule="auto"/>
      </w:pPr>
      <w:r>
        <w:separator/>
      </w:r>
    </w:p>
    <w:p w14:paraId="1E185359" w14:textId="77777777" w:rsidR="00273F3C" w:rsidRDefault="00273F3C"/>
  </w:footnote>
  <w:footnote w:type="continuationSeparator" w:id="0">
    <w:p w14:paraId="5490C449" w14:textId="77777777" w:rsidR="00273F3C" w:rsidRDefault="00273F3C" w:rsidP="009C29B4">
      <w:pPr>
        <w:spacing w:after="0" w:line="240" w:lineRule="auto"/>
      </w:pPr>
      <w:r>
        <w:continuationSeparator/>
      </w:r>
    </w:p>
    <w:p w14:paraId="50C6F837" w14:textId="77777777" w:rsidR="00273F3C" w:rsidRDefault="00273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43CD" w14:textId="77777777" w:rsidR="00A47B63" w:rsidRDefault="00A47B63">
    <w:pPr>
      <w:pStyle w:val="Sidehoved"/>
    </w:pPr>
  </w:p>
  <w:p w14:paraId="5C4A0C4D" w14:textId="77777777" w:rsidR="00C801C7" w:rsidRDefault="00C801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B75E" w14:textId="77777777" w:rsidR="009C526F" w:rsidRDefault="009C526F" w:rsidP="009C526F">
    <w:pPr>
      <w:pStyle w:val="Sidehoved"/>
      <w:tabs>
        <w:tab w:val="clear" w:pos="9072"/>
        <w:tab w:val="left" w:pos="945"/>
        <w:tab w:val="right" w:pos="9071"/>
      </w:tabs>
    </w:pPr>
    <w:r>
      <w:tab/>
    </w:r>
    <w:r>
      <w:tab/>
    </w:r>
    <w:r>
      <w:tab/>
    </w:r>
    <w:r>
      <w:rPr>
        <w:noProof/>
      </w:rPr>
      <w:drawing>
        <wp:inline distT="0" distB="0" distL="0" distR="0" wp14:anchorId="01FCEC50" wp14:editId="5F025EC0">
          <wp:extent cx="1249200" cy="360000"/>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9200" cy="360000"/>
                  </a:xfrm>
                  <a:prstGeom prst="rect">
                    <a:avLst/>
                  </a:prstGeom>
                </pic:spPr>
              </pic:pic>
            </a:graphicData>
          </a:graphic>
        </wp:inline>
      </w:drawing>
    </w:r>
  </w:p>
  <w:p w14:paraId="4F986CA3" w14:textId="77777777" w:rsidR="004F0D2E" w:rsidRDefault="004F0D2E" w:rsidP="004F0D2E">
    <w:pPr>
      <w:pStyle w:val="Sidehoved"/>
      <w:tabs>
        <w:tab w:val="clear" w:pos="9072"/>
        <w:tab w:val="left" w:pos="945"/>
        <w:tab w:val="right" w:pos="9071"/>
      </w:tabs>
      <w:jc w:val="right"/>
    </w:pPr>
  </w:p>
  <w:p w14:paraId="258C7ABD" w14:textId="77777777" w:rsidR="00C801C7" w:rsidRDefault="00C801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35CAB" w14:textId="77777777" w:rsidR="004F0D2E" w:rsidRDefault="00A47B63" w:rsidP="003A1845">
    <w:pPr>
      <w:pStyle w:val="Sidehoved"/>
      <w:tabs>
        <w:tab w:val="clear" w:pos="4536"/>
        <w:tab w:val="clear" w:pos="9072"/>
        <w:tab w:val="left" w:pos="1830"/>
      </w:tabs>
    </w:pPr>
    <w:r w:rsidRPr="004F0D2E">
      <w:rPr>
        <w:rFonts w:ascii="Ovink" w:hAnsi="Ovink" w:cs="Open Sans"/>
        <w:noProof/>
        <w:color w:val="000403"/>
        <w:szCs w:val="20"/>
      </w:rPr>
      <w:drawing>
        <wp:anchor distT="0" distB="0" distL="114300" distR="114300" simplePos="0" relativeHeight="251661312" behindDoc="1" locked="0" layoutInCell="1" allowOverlap="1" wp14:anchorId="78F9D39A" wp14:editId="2337A259">
          <wp:simplePos x="0" y="0"/>
          <wp:positionH relativeFrom="page">
            <wp:posOffset>-278870</wp:posOffset>
          </wp:positionH>
          <wp:positionV relativeFrom="paragraph">
            <wp:posOffset>-575945</wp:posOffset>
          </wp:positionV>
          <wp:extent cx="7863205" cy="1571625"/>
          <wp:effectExtent l="0" t="0" r="4445" b="9525"/>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7863205" cy="1571625"/>
                  </a:xfrm>
                  <a:prstGeom prst="rect">
                    <a:avLst/>
                  </a:prstGeom>
                </pic:spPr>
              </pic:pic>
            </a:graphicData>
          </a:graphic>
          <wp14:sizeRelH relativeFrom="margin">
            <wp14:pctWidth>0</wp14:pctWidth>
          </wp14:sizeRelH>
          <wp14:sizeRelV relativeFrom="margin">
            <wp14:pctHeight>0</wp14:pctHeight>
          </wp14:sizeRelV>
        </wp:anchor>
      </w:drawing>
    </w:r>
    <w:r w:rsidR="003A1845">
      <w:rPr>
        <w:rFonts w:ascii="Ovink" w:hAnsi="Ovink" w:cs="Open Sans"/>
        <w:noProof/>
        <w:color w:val="000403"/>
        <w:szCs w:val="20"/>
      </w:rPr>
      <w:drawing>
        <wp:anchor distT="0" distB="0" distL="114300" distR="114300" simplePos="0" relativeHeight="251663360" behindDoc="0" locked="0" layoutInCell="1" allowOverlap="1" wp14:anchorId="285BFD49" wp14:editId="6C10A1E6">
          <wp:simplePos x="0" y="0"/>
          <wp:positionH relativeFrom="column">
            <wp:posOffset>50787</wp:posOffset>
          </wp:positionH>
          <wp:positionV relativeFrom="paragraph">
            <wp:posOffset>-175895</wp:posOffset>
          </wp:positionV>
          <wp:extent cx="1249200" cy="36000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49200" cy="360000"/>
                  </a:xfrm>
                  <a:prstGeom prst="rect">
                    <a:avLst/>
                  </a:prstGeom>
                </pic:spPr>
              </pic:pic>
            </a:graphicData>
          </a:graphic>
          <wp14:sizeRelH relativeFrom="page">
            <wp14:pctWidth>0</wp14:pctWidth>
          </wp14:sizeRelH>
          <wp14:sizeRelV relativeFrom="page">
            <wp14:pctHeight>0</wp14:pctHeight>
          </wp14:sizeRelV>
        </wp:anchor>
      </w:drawing>
    </w:r>
    <w:r w:rsidR="003A184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40470"/>
    <w:multiLevelType w:val="hybridMultilevel"/>
    <w:tmpl w:val="DE56466C"/>
    <w:lvl w:ilvl="0" w:tplc="0D68A69A">
      <w:start w:val="1"/>
      <w:numFmt w:val="decimal"/>
      <w:pStyle w:val="Listevisningtal"/>
      <w:lvlText w:val="%1."/>
      <w:lvlJc w:val="left"/>
      <w:pPr>
        <w:ind w:left="720" w:hanging="360"/>
      </w:pPr>
      <w:rPr>
        <w:rFonts w:hint="default"/>
        <w:color w:val="27AA5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3E855EB"/>
    <w:multiLevelType w:val="hybridMultilevel"/>
    <w:tmpl w:val="CB90CC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E1744E"/>
    <w:multiLevelType w:val="hybridMultilevel"/>
    <w:tmpl w:val="54F6C88E"/>
    <w:lvl w:ilvl="0" w:tplc="17AA59E0">
      <w:start w:val="1"/>
      <w:numFmt w:val="bullet"/>
      <w:lvlText w:val=""/>
      <w:lvlJc w:val="left"/>
      <w:pPr>
        <w:ind w:left="720" w:hanging="360"/>
      </w:pPr>
      <w:rPr>
        <w:rFonts w:ascii="Symbol" w:hAnsi="Symbol" w:hint="default"/>
        <w:color w:val="1D8F7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FE333F"/>
    <w:multiLevelType w:val="hybridMultilevel"/>
    <w:tmpl w:val="55A6519C"/>
    <w:lvl w:ilvl="0" w:tplc="2D6E24AC">
      <w:start w:val="1"/>
      <w:numFmt w:val="decimal"/>
      <w:lvlText w:val="%1."/>
      <w:lvlJc w:val="left"/>
      <w:pPr>
        <w:ind w:left="720" w:hanging="360"/>
      </w:pPr>
      <w:rPr>
        <w:rFonts w:hint="default"/>
        <w:color w:val="1D8F7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117EA4"/>
    <w:multiLevelType w:val="hybridMultilevel"/>
    <w:tmpl w:val="3B08F9F0"/>
    <w:lvl w:ilvl="0" w:tplc="E926F93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E2C2AF2"/>
    <w:multiLevelType w:val="hybridMultilevel"/>
    <w:tmpl w:val="5EC2B556"/>
    <w:lvl w:ilvl="0" w:tplc="933041F6">
      <w:start w:val="1"/>
      <w:numFmt w:val="bullet"/>
      <w:pStyle w:val="Bulletliste"/>
      <w:lvlText w:val=""/>
      <w:lvlJc w:val="left"/>
      <w:pPr>
        <w:ind w:left="720" w:hanging="360"/>
      </w:pPr>
      <w:rPr>
        <w:rFonts w:ascii="Symbol" w:hAnsi="Symbol" w:hint="default"/>
        <w:color w:val="27AA5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71074006">
    <w:abstractNumId w:val="2"/>
  </w:num>
  <w:num w:numId="2" w16cid:durableId="34475722">
    <w:abstractNumId w:val="1"/>
  </w:num>
  <w:num w:numId="3" w16cid:durableId="194738737">
    <w:abstractNumId w:val="3"/>
  </w:num>
  <w:num w:numId="4" w16cid:durableId="1866284041">
    <w:abstractNumId w:val="0"/>
  </w:num>
  <w:num w:numId="5" w16cid:durableId="637227374">
    <w:abstractNumId w:val="5"/>
  </w:num>
  <w:num w:numId="6" w16cid:durableId="17392059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B05"/>
    <w:rsid w:val="00000169"/>
    <w:rsid w:val="00015B8A"/>
    <w:rsid w:val="000169DE"/>
    <w:rsid w:val="000317AE"/>
    <w:rsid w:val="0006378B"/>
    <w:rsid w:val="0007058F"/>
    <w:rsid w:val="00073FEA"/>
    <w:rsid w:val="0009132A"/>
    <w:rsid w:val="00092EC7"/>
    <w:rsid w:val="000955E8"/>
    <w:rsid w:val="000C00F1"/>
    <w:rsid w:val="00116496"/>
    <w:rsid w:val="00151FA5"/>
    <w:rsid w:val="0016259A"/>
    <w:rsid w:val="00164C4D"/>
    <w:rsid w:val="00170F8D"/>
    <w:rsid w:val="001763FB"/>
    <w:rsid w:val="001A12ED"/>
    <w:rsid w:val="001B33C3"/>
    <w:rsid w:val="001E0FCB"/>
    <w:rsid w:val="001E457E"/>
    <w:rsid w:val="00225E48"/>
    <w:rsid w:val="00232778"/>
    <w:rsid w:val="00240B05"/>
    <w:rsid w:val="00245ECF"/>
    <w:rsid w:val="00253929"/>
    <w:rsid w:val="00271999"/>
    <w:rsid w:val="00273F3C"/>
    <w:rsid w:val="002A7A88"/>
    <w:rsid w:val="002B6378"/>
    <w:rsid w:val="002E22A2"/>
    <w:rsid w:val="00305324"/>
    <w:rsid w:val="00330487"/>
    <w:rsid w:val="00354D54"/>
    <w:rsid w:val="00395F43"/>
    <w:rsid w:val="003A1845"/>
    <w:rsid w:val="003C237B"/>
    <w:rsid w:val="003D74E8"/>
    <w:rsid w:val="004030CC"/>
    <w:rsid w:val="004236CA"/>
    <w:rsid w:val="004F0D2E"/>
    <w:rsid w:val="00510FD0"/>
    <w:rsid w:val="00544F5A"/>
    <w:rsid w:val="00573F1C"/>
    <w:rsid w:val="005A43CD"/>
    <w:rsid w:val="005E1D6E"/>
    <w:rsid w:val="0060202A"/>
    <w:rsid w:val="0060315B"/>
    <w:rsid w:val="00607136"/>
    <w:rsid w:val="006209D7"/>
    <w:rsid w:val="00633341"/>
    <w:rsid w:val="006528C7"/>
    <w:rsid w:val="006846E4"/>
    <w:rsid w:val="00684E6C"/>
    <w:rsid w:val="006927E5"/>
    <w:rsid w:val="006A0332"/>
    <w:rsid w:val="006A6223"/>
    <w:rsid w:val="006B695C"/>
    <w:rsid w:val="006D0905"/>
    <w:rsid w:val="006F6609"/>
    <w:rsid w:val="00701C90"/>
    <w:rsid w:val="00712791"/>
    <w:rsid w:val="0072594C"/>
    <w:rsid w:val="00742B34"/>
    <w:rsid w:val="00787835"/>
    <w:rsid w:val="007C06B6"/>
    <w:rsid w:val="00850669"/>
    <w:rsid w:val="008951A0"/>
    <w:rsid w:val="008A19D6"/>
    <w:rsid w:val="008D47F8"/>
    <w:rsid w:val="008D7328"/>
    <w:rsid w:val="008E244F"/>
    <w:rsid w:val="008F0D6C"/>
    <w:rsid w:val="008F1072"/>
    <w:rsid w:val="008F273D"/>
    <w:rsid w:val="009176BB"/>
    <w:rsid w:val="00930450"/>
    <w:rsid w:val="00955457"/>
    <w:rsid w:val="009B3348"/>
    <w:rsid w:val="009B65A2"/>
    <w:rsid w:val="009C29B4"/>
    <w:rsid w:val="009C526F"/>
    <w:rsid w:val="009E3BD3"/>
    <w:rsid w:val="00A020DC"/>
    <w:rsid w:val="00A11517"/>
    <w:rsid w:val="00A24A1E"/>
    <w:rsid w:val="00A31127"/>
    <w:rsid w:val="00A43279"/>
    <w:rsid w:val="00A47B63"/>
    <w:rsid w:val="00A51A73"/>
    <w:rsid w:val="00A53113"/>
    <w:rsid w:val="00A9700A"/>
    <w:rsid w:val="00AA71CB"/>
    <w:rsid w:val="00B95D42"/>
    <w:rsid w:val="00BA2ADD"/>
    <w:rsid w:val="00BD5969"/>
    <w:rsid w:val="00BE4C02"/>
    <w:rsid w:val="00BF6205"/>
    <w:rsid w:val="00C55056"/>
    <w:rsid w:val="00C801C7"/>
    <w:rsid w:val="00CA6059"/>
    <w:rsid w:val="00CB35BE"/>
    <w:rsid w:val="00CD5F48"/>
    <w:rsid w:val="00CE5CFD"/>
    <w:rsid w:val="00CF373F"/>
    <w:rsid w:val="00D03081"/>
    <w:rsid w:val="00D36F5F"/>
    <w:rsid w:val="00D744F4"/>
    <w:rsid w:val="00D90E47"/>
    <w:rsid w:val="00DC71BE"/>
    <w:rsid w:val="00E407AB"/>
    <w:rsid w:val="00E43301"/>
    <w:rsid w:val="00E504B6"/>
    <w:rsid w:val="00E62ADA"/>
    <w:rsid w:val="00E66194"/>
    <w:rsid w:val="00E90D9B"/>
    <w:rsid w:val="00EC416D"/>
    <w:rsid w:val="00ED2DA8"/>
    <w:rsid w:val="00F020E0"/>
    <w:rsid w:val="00F23E11"/>
    <w:rsid w:val="00F314C0"/>
    <w:rsid w:val="00F74308"/>
    <w:rsid w:val="00FB0B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9EBA9"/>
  <w15:chartTrackingRefBased/>
  <w15:docId w15:val="{71AA6521-5A95-4274-B659-54005803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5A2"/>
    <w:pPr>
      <w:spacing w:after="120" w:line="300" w:lineRule="auto"/>
    </w:pPr>
    <w:rPr>
      <w:rFonts w:ascii="Source Sans Pro" w:hAnsi="Source Sans Pro"/>
      <w:lang w:val="da-DK"/>
    </w:rPr>
  </w:style>
  <w:style w:type="paragraph" w:styleId="Overskrift1">
    <w:name w:val="heading 1"/>
    <w:basedOn w:val="Normal"/>
    <w:next w:val="Normal"/>
    <w:link w:val="Overskrift1Tegn"/>
    <w:uiPriority w:val="9"/>
    <w:qFormat/>
    <w:rsid w:val="00151F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nhideWhenUsed/>
    <w:rsid w:val="00170F8D"/>
    <w:rPr>
      <w:color w:val="0563C1" w:themeColor="hyperlink"/>
      <w:u w:val="single"/>
    </w:rPr>
  </w:style>
  <w:style w:type="character" w:styleId="Ulstomtale">
    <w:name w:val="Unresolved Mention"/>
    <w:basedOn w:val="Standardskrifttypeiafsnit"/>
    <w:uiPriority w:val="99"/>
    <w:semiHidden/>
    <w:unhideWhenUsed/>
    <w:rsid w:val="00170F8D"/>
    <w:rPr>
      <w:color w:val="605E5C"/>
      <w:shd w:val="clear" w:color="auto" w:fill="E1DFDD"/>
    </w:rPr>
  </w:style>
  <w:style w:type="character" w:styleId="Pladsholdertekst">
    <w:name w:val="Placeholder Text"/>
    <w:basedOn w:val="Standardskrifttypeiafsnit"/>
    <w:uiPriority w:val="99"/>
    <w:semiHidden/>
    <w:rsid w:val="001B33C3"/>
    <w:rPr>
      <w:color w:val="808080"/>
    </w:rPr>
  </w:style>
  <w:style w:type="paragraph" w:styleId="NormalWeb">
    <w:name w:val="Normal (Web)"/>
    <w:basedOn w:val="Normal"/>
    <w:uiPriority w:val="99"/>
    <w:unhideWhenUsed/>
    <w:rsid w:val="00573F1C"/>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idehoved">
    <w:name w:val="header"/>
    <w:basedOn w:val="Normal"/>
    <w:link w:val="SidehovedTegn"/>
    <w:uiPriority w:val="99"/>
    <w:unhideWhenUsed/>
    <w:rsid w:val="009C29B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9C29B4"/>
  </w:style>
  <w:style w:type="paragraph" w:styleId="Sidefod">
    <w:name w:val="footer"/>
    <w:basedOn w:val="Normal"/>
    <w:link w:val="SidefodTegn"/>
    <w:uiPriority w:val="99"/>
    <w:unhideWhenUsed/>
    <w:rsid w:val="009C29B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9C29B4"/>
  </w:style>
  <w:style w:type="paragraph" w:styleId="Listeafsnit">
    <w:name w:val="List Paragraph"/>
    <w:basedOn w:val="Normal"/>
    <w:link w:val="ListeafsnitTegn"/>
    <w:uiPriority w:val="34"/>
    <w:qFormat/>
    <w:rsid w:val="00FB0B7E"/>
    <w:pPr>
      <w:spacing w:line="360" w:lineRule="auto"/>
      <w:ind w:left="720"/>
      <w:contextualSpacing/>
    </w:pPr>
  </w:style>
  <w:style w:type="paragraph" w:customStyle="1" w:styleId="H1Overskrift">
    <w:name w:val="H1 Overskrift"/>
    <w:basedOn w:val="Normal"/>
    <w:next w:val="Normal"/>
    <w:link w:val="H1OverskriftZchn"/>
    <w:qFormat/>
    <w:rsid w:val="009C526F"/>
    <w:pPr>
      <w:spacing w:after="200" w:line="240" w:lineRule="auto"/>
    </w:pPr>
    <w:rPr>
      <w:rFonts w:ascii="Ovink" w:hAnsi="Ovink"/>
      <w:b/>
      <w:bCs/>
      <w:color w:val="27AA5C"/>
      <w:sz w:val="36"/>
      <w:szCs w:val="32"/>
    </w:rPr>
  </w:style>
  <w:style w:type="paragraph" w:customStyle="1" w:styleId="H2Overskrift">
    <w:name w:val="H2 Overskrift"/>
    <w:basedOn w:val="Normal"/>
    <w:next w:val="Normal"/>
    <w:link w:val="H2OverskriftZchn"/>
    <w:qFormat/>
    <w:rsid w:val="009C526F"/>
    <w:pPr>
      <w:spacing w:after="160" w:line="240" w:lineRule="auto"/>
    </w:pPr>
    <w:rPr>
      <w:rFonts w:ascii="Ovink" w:eastAsia="Times New Roman" w:hAnsi="Ovink" w:cs="Arial"/>
      <w:b/>
      <w:bCs/>
      <w:color w:val="000403"/>
      <w:sz w:val="24"/>
      <w:szCs w:val="24"/>
      <w:lang w:eastAsia="de-DE"/>
    </w:rPr>
  </w:style>
  <w:style w:type="character" w:customStyle="1" w:styleId="H1OverskriftZchn">
    <w:name w:val="H1 Overskrift Zchn"/>
    <w:basedOn w:val="Standardskrifttypeiafsnit"/>
    <w:link w:val="H1Overskrift"/>
    <w:rsid w:val="009C526F"/>
    <w:rPr>
      <w:rFonts w:ascii="Ovink" w:hAnsi="Ovink"/>
      <w:b/>
      <w:bCs/>
      <w:color w:val="27AA5C"/>
      <w:sz w:val="36"/>
      <w:szCs w:val="32"/>
      <w:lang w:val="da-DK"/>
    </w:rPr>
  </w:style>
  <w:style w:type="table" w:styleId="Tabel-Gitter">
    <w:name w:val="Table Grid"/>
    <w:basedOn w:val="Tabel-Normal"/>
    <w:uiPriority w:val="39"/>
    <w:rsid w:val="00CB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OverskriftZchn">
    <w:name w:val="H2 Overskrift Zchn"/>
    <w:basedOn w:val="Standardskrifttypeiafsnit"/>
    <w:link w:val="H2Overskrift"/>
    <w:rsid w:val="009C526F"/>
    <w:rPr>
      <w:rFonts w:ascii="Ovink" w:eastAsia="Times New Roman" w:hAnsi="Ovink" w:cs="Arial"/>
      <w:b/>
      <w:bCs/>
      <w:color w:val="000403"/>
      <w:sz w:val="24"/>
      <w:szCs w:val="24"/>
      <w:lang w:val="da-DK" w:eastAsia="de-DE"/>
    </w:rPr>
  </w:style>
  <w:style w:type="table" w:styleId="Gittertabel6-farverig-farve6">
    <w:name w:val="Grid Table 6 Colorful Accent 6"/>
    <w:basedOn w:val="Tabel-Normal"/>
    <w:uiPriority w:val="51"/>
    <w:rsid w:val="00CB35B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liste">
    <w:name w:val="Bullet liste"/>
    <w:basedOn w:val="Listeafsnit"/>
    <w:link w:val="BulletlisteTegn"/>
    <w:uiPriority w:val="1"/>
    <w:qFormat/>
    <w:rsid w:val="009B65A2"/>
    <w:pPr>
      <w:numPr>
        <w:numId w:val="5"/>
      </w:numPr>
      <w:spacing w:line="300" w:lineRule="auto"/>
    </w:pPr>
    <w:rPr>
      <w:rFonts w:eastAsia="Times New Roman" w:cs="Arial"/>
      <w:szCs w:val="24"/>
      <w:lang w:eastAsia="de-DE"/>
    </w:rPr>
  </w:style>
  <w:style w:type="paragraph" w:customStyle="1" w:styleId="Listevisningtal">
    <w:name w:val="Listevisning tal"/>
    <w:basedOn w:val="Listeafsnit"/>
    <w:link w:val="ListevisningtalTegn"/>
    <w:uiPriority w:val="1"/>
    <w:qFormat/>
    <w:rsid w:val="00A11517"/>
    <w:pPr>
      <w:numPr>
        <w:numId w:val="4"/>
      </w:numPr>
      <w:spacing w:line="300" w:lineRule="auto"/>
    </w:pPr>
  </w:style>
  <w:style w:type="character" w:customStyle="1" w:styleId="ListeafsnitTegn">
    <w:name w:val="Listeafsnit Tegn"/>
    <w:basedOn w:val="Standardskrifttypeiafsnit"/>
    <w:link w:val="Listeafsnit"/>
    <w:uiPriority w:val="34"/>
    <w:rsid w:val="006A6223"/>
    <w:rPr>
      <w:rFonts w:ascii="Karla" w:hAnsi="Karla"/>
      <w:sz w:val="24"/>
    </w:rPr>
  </w:style>
  <w:style w:type="character" w:customStyle="1" w:styleId="BulletlisteTegn">
    <w:name w:val="Bullet liste Tegn"/>
    <w:basedOn w:val="ListeafsnitTegn"/>
    <w:link w:val="Bulletliste"/>
    <w:uiPriority w:val="1"/>
    <w:rsid w:val="009B65A2"/>
    <w:rPr>
      <w:rFonts w:ascii="Source Sans Pro" w:eastAsia="Times New Roman" w:hAnsi="Source Sans Pro" w:cs="Arial"/>
      <w:sz w:val="24"/>
      <w:szCs w:val="24"/>
      <w:lang w:val="da-DK" w:eastAsia="de-DE"/>
    </w:rPr>
  </w:style>
  <w:style w:type="character" w:customStyle="1" w:styleId="ListevisningtalTegn">
    <w:name w:val="Listevisning tal Tegn"/>
    <w:basedOn w:val="ListeafsnitTegn"/>
    <w:link w:val="Listevisningtal"/>
    <w:uiPriority w:val="1"/>
    <w:rsid w:val="00A11517"/>
    <w:rPr>
      <w:rFonts w:ascii="Karla" w:hAnsi="Karla"/>
      <w:sz w:val="24"/>
    </w:rPr>
  </w:style>
  <w:style w:type="character" w:customStyle="1" w:styleId="Overskrift1Tegn">
    <w:name w:val="Overskrift 1 Tegn"/>
    <w:basedOn w:val="Standardskrifttypeiafsnit"/>
    <w:link w:val="Overskrift1"/>
    <w:uiPriority w:val="9"/>
    <w:rsid w:val="00151FA5"/>
    <w:rPr>
      <w:rFonts w:asciiTheme="majorHAnsi" w:eastAsiaTheme="majorEastAsia" w:hAnsiTheme="majorHAnsi" w:cstheme="majorBidi"/>
      <w:color w:val="2F5496" w:themeColor="accent1" w:themeShade="BF"/>
      <w:sz w:val="32"/>
      <w:szCs w:val="32"/>
    </w:rPr>
  </w:style>
  <w:style w:type="paragraph" w:styleId="Ingenafstand">
    <w:name w:val="No Spacing"/>
    <w:uiPriority w:val="4"/>
    <w:qFormat/>
    <w:rsid w:val="00CE5CFD"/>
    <w:pPr>
      <w:spacing w:after="0" w:line="240" w:lineRule="auto"/>
    </w:pPr>
    <w:rPr>
      <w:rFonts w:ascii="Source Sans Pro" w:hAnsi="Source Sans Pro"/>
      <w:lang w:val="da-DK"/>
    </w:rPr>
  </w:style>
  <w:style w:type="character" w:styleId="BesgtLink">
    <w:name w:val="FollowedHyperlink"/>
    <w:basedOn w:val="Standardskrifttypeiafsnit"/>
    <w:uiPriority w:val="99"/>
    <w:semiHidden/>
    <w:unhideWhenUsed/>
    <w:rsid w:val="004236CA"/>
    <w:rPr>
      <w:color w:val="954F72" w:themeColor="followedHyperlink"/>
      <w:u w:val="single"/>
    </w:rPr>
  </w:style>
  <w:style w:type="character" w:styleId="Kommentarhenvisning">
    <w:name w:val="annotation reference"/>
    <w:basedOn w:val="Standardskrifttypeiafsnit"/>
    <w:uiPriority w:val="99"/>
    <w:semiHidden/>
    <w:unhideWhenUsed/>
    <w:rsid w:val="004236CA"/>
    <w:rPr>
      <w:sz w:val="16"/>
      <w:szCs w:val="16"/>
    </w:rPr>
  </w:style>
  <w:style w:type="paragraph" w:styleId="Kommentartekst">
    <w:name w:val="annotation text"/>
    <w:basedOn w:val="Normal"/>
    <w:link w:val="KommentartekstTegn"/>
    <w:uiPriority w:val="99"/>
    <w:unhideWhenUsed/>
    <w:rsid w:val="004236CA"/>
    <w:pPr>
      <w:spacing w:line="240" w:lineRule="auto"/>
    </w:pPr>
    <w:rPr>
      <w:sz w:val="20"/>
      <w:szCs w:val="20"/>
    </w:rPr>
  </w:style>
  <w:style w:type="character" w:customStyle="1" w:styleId="KommentartekstTegn">
    <w:name w:val="Kommentartekst Tegn"/>
    <w:basedOn w:val="Standardskrifttypeiafsnit"/>
    <w:link w:val="Kommentartekst"/>
    <w:uiPriority w:val="99"/>
    <w:rsid w:val="004236CA"/>
    <w:rPr>
      <w:rFonts w:ascii="Source Sans Pro" w:hAnsi="Source Sans Pro"/>
      <w:sz w:val="20"/>
      <w:szCs w:val="20"/>
      <w:lang w:val="da-DK"/>
    </w:rPr>
  </w:style>
  <w:style w:type="paragraph" w:styleId="Kommentaremne">
    <w:name w:val="annotation subject"/>
    <w:basedOn w:val="Kommentartekst"/>
    <w:next w:val="Kommentartekst"/>
    <w:link w:val="KommentaremneTegn"/>
    <w:uiPriority w:val="99"/>
    <w:semiHidden/>
    <w:unhideWhenUsed/>
    <w:rsid w:val="004236CA"/>
    <w:rPr>
      <w:b/>
      <w:bCs/>
    </w:rPr>
  </w:style>
  <w:style w:type="character" w:customStyle="1" w:styleId="KommentaremneTegn">
    <w:name w:val="Kommentaremne Tegn"/>
    <w:basedOn w:val="KommentartekstTegn"/>
    <w:link w:val="Kommentaremne"/>
    <w:uiPriority w:val="99"/>
    <w:semiHidden/>
    <w:rsid w:val="004236CA"/>
    <w:rPr>
      <w:rFonts w:ascii="Source Sans Pro" w:hAnsi="Source Sans Pro"/>
      <w:b/>
      <w:bCs/>
      <w:sz w:val="20"/>
      <w:szCs w:val="20"/>
      <w:lang w:val="da-DK"/>
    </w:rPr>
  </w:style>
  <w:style w:type="paragraph" w:styleId="Korrektur">
    <w:name w:val="Revision"/>
    <w:hidden/>
    <w:uiPriority w:val="99"/>
    <w:semiHidden/>
    <w:rsid w:val="000955E8"/>
    <w:pPr>
      <w:spacing w:after="0" w:line="240" w:lineRule="auto"/>
    </w:pPr>
    <w:rPr>
      <w:rFonts w:ascii="Source Sans Pro" w:hAnsi="Source Sans Pro"/>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973481">
      <w:bodyDiv w:val="1"/>
      <w:marLeft w:val="0"/>
      <w:marRight w:val="0"/>
      <w:marTop w:val="0"/>
      <w:marBottom w:val="0"/>
      <w:divBdr>
        <w:top w:val="none" w:sz="0" w:space="0" w:color="auto"/>
        <w:left w:val="none" w:sz="0" w:space="0" w:color="auto"/>
        <w:bottom w:val="none" w:sz="0" w:space="0" w:color="auto"/>
        <w:right w:val="none" w:sz="0" w:space="0" w:color="auto"/>
      </w:divBdr>
      <w:divsChild>
        <w:div w:id="209151904">
          <w:marLeft w:val="0"/>
          <w:marRight w:val="0"/>
          <w:marTop w:val="0"/>
          <w:marBottom w:val="0"/>
          <w:divBdr>
            <w:top w:val="none" w:sz="0" w:space="0" w:color="auto"/>
            <w:left w:val="none" w:sz="0" w:space="0" w:color="auto"/>
            <w:bottom w:val="none" w:sz="0" w:space="0" w:color="auto"/>
            <w:right w:val="none" w:sz="0" w:space="0" w:color="auto"/>
          </w:divBdr>
        </w:div>
        <w:div w:id="2094081517">
          <w:marLeft w:val="0"/>
          <w:marRight w:val="0"/>
          <w:marTop w:val="0"/>
          <w:marBottom w:val="0"/>
          <w:divBdr>
            <w:top w:val="none" w:sz="0" w:space="0" w:color="auto"/>
            <w:left w:val="none" w:sz="0" w:space="0" w:color="auto"/>
            <w:bottom w:val="none" w:sz="0" w:space="0" w:color="auto"/>
            <w:right w:val="none" w:sz="0" w:space="0" w:color="auto"/>
          </w:divBdr>
        </w:div>
        <w:div w:id="2062171635">
          <w:marLeft w:val="0"/>
          <w:marRight w:val="0"/>
          <w:marTop w:val="0"/>
          <w:marBottom w:val="0"/>
          <w:divBdr>
            <w:top w:val="none" w:sz="0" w:space="0" w:color="auto"/>
            <w:left w:val="none" w:sz="0" w:space="0" w:color="auto"/>
            <w:bottom w:val="none" w:sz="0" w:space="0" w:color="auto"/>
            <w:right w:val="none" w:sz="0" w:space="0" w:color="auto"/>
          </w:divBdr>
        </w:div>
        <w:div w:id="937375719">
          <w:marLeft w:val="0"/>
          <w:marRight w:val="0"/>
          <w:marTop w:val="0"/>
          <w:marBottom w:val="0"/>
          <w:divBdr>
            <w:top w:val="none" w:sz="0" w:space="0" w:color="auto"/>
            <w:left w:val="none" w:sz="0" w:space="0" w:color="auto"/>
            <w:bottom w:val="none" w:sz="0" w:space="0" w:color="auto"/>
            <w:right w:val="none" w:sz="0" w:space="0" w:color="auto"/>
          </w:divBdr>
        </w:div>
        <w:div w:id="897007995">
          <w:marLeft w:val="0"/>
          <w:marRight w:val="0"/>
          <w:marTop w:val="0"/>
          <w:marBottom w:val="0"/>
          <w:divBdr>
            <w:top w:val="none" w:sz="0" w:space="0" w:color="auto"/>
            <w:left w:val="none" w:sz="0" w:space="0" w:color="auto"/>
            <w:bottom w:val="none" w:sz="0" w:space="0" w:color="auto"/>
            <w:right w:val="none" w:sz="0" w:space="0" w:color="auto"/>
          </w:divBdr>
        </w:div>
        <w:div w:id="699935710">
          <w:marLeft w:val="0"/>
          <w:marRight w:val="0"/>
          <w:marTop w:val="0"/>
          <w:marBottom w:val="0"/>
          <w:divBdr>
            <w:top w:val="none" w:sz="0" w:space="0" w:color="auto"/>
            <w:left w:val="none" w:sz="0" w:space="0" w:color="auto"/>
            <w:bottom w:val="none" w:sz="0" w:space="0" w:color="auto"/>
            <w:right w:val="none" w:sz="0" w:space="0" w:color="auto"/>
          </w:divBdr>
        </w:div>
        <w:div w:id="2015525674">
          <w:marLeft w:val="0"/>
          <w:marRight w:val="0"/>
          <w:marTop w:val="0"/>
          <w:marBottom w:val="0"/>
          <w:divBdr>
            <w:top w:val="none" w:sz="0" w:space="0" w:color="auto"/>
            <w:left w:val="none" w:sz="0" w:space="0" w:color="auto"/>
            <w:bottom w:val="none" w:sz="0" w:space="0" w:color="auto"/>
            <w:right w:val="none" w:sz="0" w:space="0" w:color="auto"/>
          </w:divBdr>
        </w:div>
        <w:div w:id="751395737">
          <w:marLeft w:val="0"/>
          <w:marRight w:val="0"/>
          <w:marTop w:val="0"/>
          <w:marBottom w:val="0"/>
          <w:divBdr>
            <w:top w:val="none" w:sz="0" w:space="0" w:color="auto"/>
            <w:left w:val="none" w:sz="0" w:space="0" w:color="auto"/>
            <w:bottom w:val="none" w:sz="0" w:space="0" w:color="auto"/>
            <w:right w:val="none" w:sz="0" w:space="0" w:color="auto"/>
          </w:divBdr>
        </w:div>
        <w:div w:id="2033799539">
          <w:marLeft w:val="0"/>
          <w:marRight w:val="0"/>
          <w:marTop w:val="0"/>
          <w:marBottom w:val="0"/>
          <w:divBdr>
            <w:top w:val="none" w:sz="0" w:space="0" w:color="auto"/>
            <w:left w:val="none" w:sz="0" w:space="0" w:color="auto"/>
            <w:bottom w:val="none" w:sz="0" w:space="0" w:color="auto"/>
            <w:right w:val="none" w:sz="0" w:space="0" w:color="auto"/>
          </w:divBdr>
        </w:div>
        <w:div w:id="1225146004">
          <w:marLeft w:val="0"/>
          <w:marRight w:val="0"/>
          <w:marTop w:val="0"/>
          <w:marBottom w:val="0"/>
          <w:divBdr>
            <w:top w:val="none" w:sz="0" w:space="0" w:color="auto"/>
            <w:left w:val="none" w:sz="0" w:space="0" w:color="auto"/>
            <w:bottom w:val="none" w:sz="0" w:space="0" w:color="auto"/>
            <w:right w:val="none" w:sz="0" w:space="0" w:color="auto"/>
          </w:divBdr>
        </w:div>
        <w:div w:id="1163937225">
          <w:marLeft w:val="0"/>
          <w:marRight w:val="0"/>
          <w:marTop w:val="0"/>
          <w:marBottom w:val="0"/>
          <w:divBdr>
            <w:top w:val="none" w:sz="0" w:space="0" w:color="auto"/>
            <w:left w:val="none" w:sz="0" w:space="0" w:color="auto"/>
            <w:bottom w:val="none" w:sz="0" w:space="0" w:color="auto"/>
            <w:right w:val="none" w:sz="0" w:space="0" w:color="auto"/>
          </w:divBdr>
        </w:div>
        <w:div w:id="1179268603">
          <w:marLeft w:val="0"/>
          <w:marRight w:val="0"/>
          <w:marTop w:val="0"/>
          <w:marBottom w:val="0"/>
          <w:divBdr>
            <w:top w:val="none" w:sz="0" w:space="0" w:color="auto"/>
            <w:left w:val="none" w:sz="0" w:space="0" w:color="auto"/>
            <w:bottom w:val="none" w:sz="0" w:space="0" w:color="auto"/>
            <w:right w:val="none" w:sz="0" w:space="0" w:color="auto"/>
          </w:divBdr>
        </w:div>
        <w:div w:id="2026978840">
          <w:marLeft w:val="0"/>
          <w:marRight w:val="0"/>
          <w:marTop w:val="0"/>
          <w:marBottom w:val="0"/>
          <w:divBdr>
            <w:top w:val="none" w:sz="0" w:space="0" w:color="auto"/>
            <w:left w:val="none" w:sz="0" w:space="0" w:color="auto"/>
            <w:bottom w:val="none" w:sz="0" w:space="0" w:color="auto"/>
            <w:right w:val="none" w:sz="0" w:space="0" w:color="auto"/>
          </w:divBdr>
        </w:div>
        <w:div w:id="1113744680">
          <w:marLeft w:val="0"/>
          <w:marRight w:val="0"/>
          <w:marTop w:val="0"/>
          <w:marBottom w:val="0"/>
          <w:divBdr>
            <w:top w:val="none" w:sz="0" w:space="0" w:color="auto"/>
            <w:left w:val="none" w:sz="0" w:space="0" w:color="auto"/>
            <w:bottom w:val="none" w:sz="0" w:space="0" w:color="auto"/>
            <w:right w:val="none" w:sz="0" w:space="0" w:color="auto"/>
          </w:divBdr>
        </w:div>
        <w:div w:id="1464084079">
          <w:marLeft w:val="0"/>
          <w:marRight w:val="0"/>
          <w:marTop w:val="0"/>
          <w:marBottom w:val="0"/>
          <w:divBdr>
            <w:top w:val="none" w:sz="0" w:space="0" w:color="auto"/>
            <w:left w:val="none" w:sz="0" w:space="0" w:color="auto"/>
            <w:bottom w:val="none" w:sz="0" w:space="0" w:color="auto"/>
            <w:right w:val="none" w:sz="0" w:space="0" w:color="auto"/>
          </w:divBdr>
        </w:div>
        <w:div w:id="313798899">
          <w:marLeft w:val="0"/>
          <w:marRight w:val="0"/>
          <w:marTop w:val="0"/>
          <w:marBottom w:val="0"/>
          <w:divBdr>
            <w:top w:val="none" w:sz="0" w:space="0" w:color="auto"/>
            <w:left w:val="none" w:sz="0" w:space="0" w:color="auto"/>
            <w:bottom w:val="none" w:sz="0" w:space="0" w:color="auto"/>
            <w:right w:val="none" w:sz="0" w:space="0" w:color="auto"/>
          </w:divBdr>
        </w:div>
        <w:div w:id="22365568">
          <w:marLeft w:val="0"/>
          <w:marRight w:val="0"/>
          <w:marTop w:val="0"/>
          <w:marBottom w:val="0"/>
          <w:divBdr>
            <w:top w:val="none" w:sz="0" w:space="0" w:color="auto"/>
            <w:left w:val="none" w:sz="0" w:space="0" w:color="auto"/>
            <w:bottom w:val="none" w:sz="0" w:space="0" w:color="auto"/>
            <w:right w:val="none" w:sz="0" w:space="0" w:color="auto"/>
          </w:divBdr>
        </w:div>
        <w:div w:id="1605191603">
          <w:marLeft w:val="0"/>
          <w:marRight w:val="0"/>
          <w:marTop w:val="0"/>
          <w:marBottom w:val="0"/>
          <w:divBdr>
            <w:top w:val="none" w:sz="0" w:space="0" w:color="auto"/>
            <w:left w:val="none" w:sz="0" w:space="0" w:color="auto"/>
            <w:bottom w:val="none" w:sz="0" w:space="0" w:color="auto"/>
            <w:right w:val="none" w:sz="0" w:space="0" w:color="auto"/>
          </w:divBdr>
        </w:div>
        <w:div w:id="1225488140">
          <w:marLeft w:val="0"/>
          <w:marRight w:val="0"/>
          <w:marTop w:val="0"/>
          <w:marBottom w:val="0"/>
          <w:divBdr>
            <w:top w:val="none" w:sz="0" w:space="0" w:color="auto"/>
            <w:left w:val="none" w:sz="0" w:space="0" w:color="auto"/>
            <w:bottom w:val="none" w:sz="0" w:space="0" w:color="auto"/>
            <w:right w:val="none" w:sz="0" w:space="0" w:color="auto"/>
          </w:divBdr>
        </w:div>
        <w:div w:id="828524971">
          <w:marLeft w:val="0"/>
          <w:marRight w:val="0"/>
          <w:marTop w:val="0"/>
          <w:marBottom w:val="0"/>
          <w:divBdr>
            <w:top w:val="none" w:sz="0" w:space="0" w:color="auto"/>
            <w:left w:val="none" w:sz="0" w:space="0" w:color="auto"/>
            <w:bottom w:val="none" w:sz="0" w:space="0" w:color="auto"/>
            <w:right w:val="none" w:sz="0" w:space="0" w:color="auto"/>
          </w:divBdr>
        </w:div>
        <w:div w:id="1396779585">
          <w:marLeft w:val="0"/>
          <w:marRight w:val="0"/>
          <w:marTop w:val="0"/>
          <w:marBottom w:val="0"/>
          <w:divBdr>
            <w:top w:val="none" w:sz="0" w:space="0" w:color="auto"/>
            <w:left w:val="none" w:sz="0" w:space="0" w:color="auto"/>
            <w:bottom w:val="none" w:sz="0" w:space="0" w:color="auto"/>
            <w:right w:val="none" w:sz="0" w:space="0" w:color="auto"/>
          </w:divBdr>
        </w:div>
        <w:div w:id="340864383">
          <w:marLeft w:val="0"/>
          <w:marRight w:val="0"/>
          <w:marTop w:val="0"/>
          <w:marBottom w:val="0"/>
          <w:divBdr>
            <w:top w:val="none" w:sz="0" w:space="0" w:color="auto"/>
            <w:left w:val="none" w:sz="0" w:space="0" w:color="auto"/>
            <w:bottom w:val="none" w:sz="0" w:space="0" w:color="auto"/>
            <w:right w:val="none" w:sz="0" w:space="0" w:color="auto"/>
          </w:divBdr>
        </w:div>
        <w:div w:id="1951425937">
          <w:marLeft w:val="0"/>
          <w:marRight w:val="0"/>
          <w:marTop w:val="0"/>
          <w:marBottom w:val="0"/>
          <w:divBdr>
            <w:top w:val="none" w:sz="0" w:space="0" w:color="auto"/>
            <w:left w:val="none" w:sz="0" w:space="0" w:color="auto"/>
            <w:bottom w:val="none" w:sz="0" w:space="0" w:color="auto"/>
            <w:right w:val="none" w:sz="0" w:space="0" w:color="auto"/>
          </w:divBdr>
        </w:div>
        <w:div w:id="421340739">
          <w:marLeft w:val="0"/>
          <w:marRight w:val="0"/>
          <w:marTop w:val="0"/>
          <w:marBottom w:val="0"/>
          <w:divBdr>
            <w:top w:val="none" w:sz="0" w:space="0" w:color="auto"/>
            <w:left w:val="none" w:sz="0" w:space="0" w:color="auto"/>
            <w:bottom w:val="none" w:sz="0" w:space="0" w:color="auto"/>
            <w:right w:val="none" w:sz="0" w:space="0" w:color="auto"/>
          </w:divBdr>
        </w:div>
        <w:div w:id="1786458670">
          <w:marLeft w:val="0"/>
          <w:marRight w:val="0"/>
          <w:marTop w:val="0"/>
          <w:marBottom w:val="0"/>
          <w:divBdr>
            <w:top w:val="none" w:sz="0" w:space="0" w:color="auto"/>
            <w:left w:val="none" w:sz="0" w:space="0" w:color="auto"/>
            <w:bottom w:val="none" w:sz="0" w:space="0" w:color="auto"/>
            <w:right w:val="none" w:sz="0" w:space="0" w:color="auto"/>
          </w:divBdr>
        </w:div>
        <w:div w:id="944191238">
          <w:marLeft w:val="0"/>
          <w:marRight w:val="0"/>
          <w:marTop w:val="0"/>
          <w:marBottom w:val="0"/>
          <w:divBdr>
            <w:top w:val="none" w:sz="0" w:space="0" w:color="auto"/>
            <w:left w:val="none" w:sz="0" w:space="0" w:color="auto"/>
            <w:bottom w:val="none" w:sz="0" w:space="0" w:color="auto"/>
            <w:right w:val="none" w:sz="0" w:space="0" w:color="auto"/>
          </w:divBdr>
        </w:div>
        <w:div w:id="1837380025">
          <w:marLeft w:val="0"/>
          <w:marRight w:val="0"/>
          <w:marTop w:val="0"/>
          <w:marBottom w:val="0"/>
          <w:divBdr>
            <w:top w:val="none" w:sz="0" w:space="0" w:color="auto"/>
            <w:left w:val="none" w:sz="0" w:space="0" w:color="auto"/>
            <w:bottom w:val="none" w:sz="0" w:space="0" w:color="auto"/>
            <w:right w:val="none" w:sz="0" w:space="0" w:color="auto"/>
          </w:divBdr>
        </w:div>
        <w:div w:id="571080908">
          <w:marLeft w:val="0"/>
          <w:marRight w:val="0"/>
          <w:marTop w:val="0"/>
          <w:marBottom w:val="0"/>
          <w:divBdr>
            <w:top w:val="none" w:sz="0" w:space="0" w:color="auto"/>
            <w:left w:val="none" w:sz="0" w:space="0" w:color="auto"/>
            <w:bottom w:val="none" w:sz="0" w:space="0" w:color="auto"/>
            <w:right w:val="none" w:sz="0" w:space="0" w:color="auto"/>
          </w:divBdr>
        </w:div>
        <w:div w:id="351493403">
          <w:marLeft w:val="0"/>
          <w:marRight w:val="0"/>
          <w:marTop w:val="0"/>
          <w:marBottom w:val="0"/>
          <w:divBdr>
            <w:top w:val="none" w:sz="0" w:space="0" w:color="auto"/>
            <w:left w:val="none" w:sz="0" w:space="0" w:color="auto"/>
            <w:bottom w:val="none" w:sz="0" w:space="0" w:color="auto"/>
            <w:right w:val="none" w:sz="0" w:space="0" w:color="auto"/>
          </w:divBdr>
        </w:div>
        <w:div w:id="174539883">
          <w:marLeft w:val="0"/>
          <w:marRight w:val="0"/>
          <w:marTop w:val="0"/>
          <w:marBottom w:val="0"/>
          <w:divBdr>
            <w:top w:val="none" w:sz="0" w:space="0" w:color="auto"/>
            <w:left w:val="none" w:sz="0" w:space="0" w:color="auto"/>
            <w:bottom w:val="none" w:sz="0" w:space="0" w:color="auto"/>
            <w:right w:val="none" w:sz="0" w:space="0" w:color="auto"/>
          </w:divBdr>
        </w:div>
        <w:div w:id="1288317180">
          <w:marLeft w:val="0"/>
          <w:marRight w:val="0"/>
          <w:marTop w:val="0"/>
          <w:marBottom w:val="0"/>
          <w:divBdr>
            <w:top w:val="none" w:sz="0" w:space="0" w:color="auto"/>
            <w:left w:val="none" w:sz="0" w:space="0" w:color="auto"/>
            <w:bottom w:val="none" w:sz="0" w:space="0" w:color="auto"/>
            <w:right w:val="none" w:sz="0" w:space="0" w:color="auto"/>
          </w:divBdr>
        </w:div>
        <w:div w:id="1685940242">
          <w:marLeft w:val="0"/>
          <w:marRight w:val="0"/>
          <w:marTop w:val="0"/>
          <w:marBottom w:val="0"/>
          <w:divBdr>
            <w:top w:val="none" w:sz="0" w:space="0" w:color="auto"/>
            <w:left w:val="none" w:sz="0" w:space="0" w:color="auto"/>
            <w:bottom w:val="none" w:sz="0" w:space="0" w:color="auto"/>
            <w:right w:val="none" w:sz="0" w:space="0" w:color="auto"/>
          </w:divBdr>
        </w:div>
      </w:divsChild>
    </w:div>
    <w:div w:id="18389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evu.dk/fevu/social-og-sundhedsassistent-dm-i-sosu-skill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https://sevudk.sharepoint.com/sites/SEVUTemplates/Delte%20dokumenter/FEVU/Bilagsnotat%20FEV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5CD69CF72246A49829562A479A093FA" ma:contentTypeVersion="20" ma:contentTypeDescription="Opret et nyt dokument." ma:contentTypeScope="" ma:versionID="37ee6244dc52625aec7892475255c609">
  <xsd:schema xmlns:xsd="http://www.w3.org/2001/XMLSchema" xmlns:xs="http://www.w3.org/2001/XMLSchema" xmlns:p="http://schemas.microsoft.com/office/2006/metadata/properties" xmlns:ns2="2fd861c3-1b37-4a42-8613-bded91ba6ce0" xmlns:ns3="fd97e4b1-a66c-414e-b0d6-e358b3f03fb7" targetNamespace="http://schemas.microsoft.com/office/2006/metadata/properties" ma:root="true" ma:fieldsID="8408943ec964e58dc6370b5dfc5c537a" ns2:_="" ns3:_="">
    <xsd:import namespace="2fd861c3-1b37-4a42-8613-bded91ba6ce0"/>
    <xsd:import namespace="fd97e4b1-a66c-414e-b0d6-e358b3f03f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861c3-1b37-4a42-8613-bded91ba6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7cb76de6-95ad-4a75-beaf-9d5e557116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97e4b1-a66c-414e-b0d6-e358b3f03fb7"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f235a223-c62e-49ce-96ce-a15432a69f0b}" ma:internalName="TaxCatchAll" ma:showField="CatchAllData" ma:web="fd97e4b1-a66c-414e-b0d6-e358b3f0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fd861c3-1b37-4a42-8613-bded91ba6ce0">
      <Terms xmlns="http://schemas.microsoft.com/office/infopath/2007/PartnerControls"/>
    </lcf76f155ced4ddcb4097134ff3c332f>
    <TaxCatchAll xmlns="fd97e4b1-a66c-414e-b0d6-e358b3f03fb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CCF4A1-152C-42B0-A580-B770E8E3D697}">
  <ds:schemaRefs>
    <ds:schemaRef ds:uri="http://schemas.microsoft.com/sharepoint/v3/contenttype/forms"/>
  </ds:schemaRefs>
</ds:datastoreItem>
</file>

<file path=customXml/itemProps3.xml><?xml version="1.0" encoding="utf-8"?>
<ds:datastoreItem xmlns:ds="http://schemas.openxmlformats.org/officeDocument/2006/customXml" ds:itemID="{8FC1933E-C24F-4816-8E1D-126CF0C96661}">
  <ds:schemaRefs>
    <ds:schemaRef ds:uri="http://schemas.openxmlformats.org/officeDocument/2006/bibliography"/>
  </ds:schemaRefs>
</ds:datastoreItem>
</file>

<file path=customXml/itemProps4.xml><?xml version="1.0" encoding="utf-8"?>
<ds:datastoreItem xmlns:ds="http://schemas.openxmlformats.org/officeDocument/2006/customXml" ds:itemID="{D3445691-4870-4137-9F8F-B1BAF247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861c3-1b37-4a42-8613-bded91ba6ce0"/>
    <ds:schemaRef ds:uri="fd97e4b1-a66c-414e-b0d6-e358b3f0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0929A0-D0D9-4A9E-AEBE-1B39E0D7C0AF}">
  <ds:schemaRefs>
    <ds:schemaRef ds:uri="http://schemas.microsoft.com/office/2006/metadata/properties"/>
    <ds:schemaRef ds:uri="http://schemas.microsoft.com/office/infopath/2007/PartnerControls"/>
    <ds:schemaRef ds:uri="2fd861c3-1b37-4a42-8613-bded91ba6ce0"/>
    <ds:schemaRef ds:uri="fd97e4b1-a66c-414e-b0d6-e358b3f03fb7"/>
  </ds:schemaRefs>
</ds:datastoreItem>
</file>

<file path=docProps/app.xml><?xml version="1.0" encoding="utf-8"?>
<Properties xmlns="http://schemas.openxmlformats.org/officeDocument/2006/extended-properties" xmlns:vt="http://schemas.openxmlformats.org/officeDocument/2006/docPropsVTypes">
  <Template>Bilagsnotat%20FEVU</Template>
  <TotalTime>44</TotalTime>
  <Pages>3</Pages>
  <Words>667</Words>
  <Characters>4073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Reinholt Palm Larsen</dc:creator>
  <cp:keywords/>
  <dc:description/>
  <cp:lastModifiedBy>Emil Reinholt Palm Larsen</cp:lastModifiedBy>
  <cp:revision>29</cp:revision>
  <dcterms:created xsi:type="dcterms:W3CDTF">2025-12-17T15:21:00Z</dcterms:created>
  <dcterms:modified xsi:type="dcterms:W3CDTF">2026-01-09T14:29:00Z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0x010100B5CD69CF72246A49829562A479A093FA</vt:lpwstr>
  </property>
  <property fmtid="{D5CDD505-2E9C-101B-9397-08002B2CF9AE}" pid="3" name="Order">
    <vt:r8>99677200</vt:r8>
  </property>
  <property fmtid="{D5CDD505-2E9C-101B-9397-08002B2CF9AE}" pid="4" name="MediaServiceImageTags">
    <vt:lpwstr/>
  </property>
</Properties>
</file>